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7B6" w14:textId="759F59E3" w:rsidR="00832A6F" w:rsidRDefault="003B15D8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E77F28" wp14:editId="3EA76935">
                <wp:simplePos x="0" y="0"/>
                <wp:positionH relativeFrom="column">
                  <wp:posOffset>-226060</wp:posOffset>
                </wp:positionH>
                <wp:positionV relativeFrom="paragraph">
                  <wp:posOffset>-752474</wp:posOffset>
                </wp:positionV>
                <wp:extent cx="7019925" cy="9525000"/>
                <wp:effectExtent l="0" t="0" r="28575" b="19050"/>
                <wp:wrapNone/>
                <wp:docPr id="8389740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9525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99B4" id="Rectangle 3" o:spid="_x0000_s1026" style="position:absolute;margin-left:-17.8pt;margin-top:-59.25pt;width:552.75pt;height:7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" filled="f"/>
            </w:pict>
          </mc:Fallback>
        </mc:AlternateContent>
      </w:r>
    </w:p>
    <w:p w14:paraId="7CD422D5" w14:textId="77777777" w:rsidR="00832A6F" w:rsidRDefault="00832A6F">
      <w:pPr>
        <w:pStyle w:val="Heading3"/>
      </w:pPr>
      <w:r>
        <w:t>ΥΠΕΥΘΥΝΗ ΔΗΛΩΣΗ</w:t>
      </w:r>
    </w:p>
    <w:p w14:paraId="71495288" w14:textId="77777777" w:rsidR="00832A6F" w:rsidRPr="009B520F" w:rsidRDefault="00832A6F" w:rsidP="009B520F">
      <w:pPr>
        <w:pStyle w:val="Heading3"/>
        <w:rPr>
          <w:sz w:val="24"/>
          <w:vertAlign w:val="superscript"/>
        </w:rPr>
      </w:pPr>
      <w:r>
        <w:t xml:space="preserve"> </w:t>
      </w:r>
      <w:r w:rsidR="009B520F">
        <w:rPr>
          <w:sz w:val="24"/>
          <w:vertAlign w:val="superscript"/>
        </w:rPr>
        <w:t>(άρθρο 8 Ν.1599/1986)</w:t>
      </w:r>
    </w:p>
    <w:p w14:paraId="24F02491" w14:textId="77777777" w:rsidR="002E1DC4" w:rsidRPr="00937402" w:rsidRDefault="00832A6F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</w:t>
      </w:r>
    </w:p>
    <w:p w14:paraId="2BB79D94" w14:textId="77777777" w:rsidR="00832A6F" w:rsidRDefault="00832A6F">
      <w:pPr>
        <w:pStyle w:val="BodyText2"/>
        <w:ind w:right="484"/>
        <w:rPr>
          <w:sz w:val="18"/>
        </w:rPr>
      </w:pPr>
      <w:r>
        <w:rPr>
          <w:sz w:val="18"/>
        </w:rPr>
        <w:t xml:space="preserve"> (άρθρο 8 παρ. 4 Ν. 1599/1986)</w:t>
      </w:r>
    </w:p>
    <w:p w14:paraId="3E24F482" w14:textId="77777777"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 w14:paraId="20D72A9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AC4EC7B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5FB0E893" w14:textId="77777777" w:rsidR="00832A6F" w:rsidRPr="009B520F" w:rsidRDefault="009B520F" w:rsidP="009B520F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 w:rsidRPr="009B520F">
              <w:rPr>
                <w:rFonts w:ascii="Arial" w:hAnsi="Arial" w:cs="Arial"/>
                <w:b/>
                <w:sz w:val="20"/>
                <w:szCs w:val="20"/>
              </w:rPr>
              <w:t>Ειδικό Λογαριασμό Κονδυλίων Έρευνας Πανεπιστημίου Δυτικής Μακεδονίας</w:t>
            </w:r>
          </w:p>
        </w:tc>
      </w:tr>
      <w:tr w:rsidR="00832A6F" w14:paraId="1271C99D" w14:textId="77777777" w:rsidTr="009B520F">
        <w:trPr>
          <w:gridAfter w:val="1"/>
          <w:wAfter w:w="6" w:type="dxa"/>
          <w:cantSplit/>
          <w:trHeight w:val="436"/>
        </w:trPr>
        <w:tc>
          <w:tcPr>
            <w:tcW w:w="1368" w:type="dxa"/>
          </w:tcPr>
          <w:p w14:paraId="7989BEDD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46C2696" w14:textId="77777777" w:rsidR="00832A6F" w:rsidRPr="002001CE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14:paraId="34111D89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FA6F0D5" w14:textId="77777777" w:rsidR="00832A6F" w:rsidRPr="002001CE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77A46F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2504249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C0BB17A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451F80C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A5D68A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C84FE5F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374505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49BBB96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5786845" w14:textId="77777777" w:rsidR="00832A6F" w:rsidRPr="002001CE" w:rsidRDefault="00832A6F">
            <w:pPr>
              <w:spacing w:before="240"/>
              <w:ind w:right="-23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0B793B1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17B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6839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30888DFC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4DC6F8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7AF0174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FD7AB8F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3FDD86C8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21F37C8A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01BBC289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1B22A7E9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B905A9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0BEFD4CF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AC3B20A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1091DCE3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6D3AD3B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41A99630" w14:textId="77777777" w:rsidR="00832A6F" w:rsidRPr="002001CE" w:rsidRDefault="00832A6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A6F" w14:paraId="064085E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4FD9074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E9B6F35" w14:textId="77777777" w:rsidR="00832A6F" w:rsidRPr="002E72F5" w:rsidRDefault="00832A6F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0C061F85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1F3EDEF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5FBC1A3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45E844D" w14:textId="77777777" w:rsidR="00832A6F" w:rsidRDefault="00832A6F">
      <w:pPr>
        <w:rPr>
          <w:sz w:val="16"/>
        </w:rPr>
      </w:pPr>
    </w:p>
    <w:p w14:paraId="69066872" w14:textId="77777777" w:rsidR="00832A6F" w:rsidRDefault="00832A6F">
      <w:pPr>
        <w:sectPr w:rsidR="00832A6F">
          <w:headerReference w:type="default" r:id="rId8"/>
          <w:footerReference w:type="even" r:id="rId9"/>
          <w:footerReference w:type="default" r:id="rId10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832A6F" w:rsidRPr="007438D3" w14:paraId="517926BA" w14:textId="77777777" w:rsidTr="00E26475">
        <w:trPr>
          <w:trHeight w:val="1923"/>
        </w:trPr>
        <w:tc>
          <w:tcPr>
            <w:tcW w:w="10405" w:type="dxa"/>
            <w:tcBorders>
              <w:top w:val="nil"/>
              <w:left w:val="nil"/>
              <w:bottom w:val="nil"/>
              <w:right w:val="nil"/>
            </w:tcBorders>
          </w:tcPr>
          <w:p w14:paraId="35E1BB9A" w14:textId="77777777" w:rsidR="00E26475" w:rsidRPr="007438D3" w:rsidRDefault="00E26475" w:rsidP="00E26475">
            <w:pPr>
              <w:spacing w:line="276" w:lineRule="auto"/>
              <w:ind w:right="12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b/>
                <w:sz w:val="16"/>
                <w:szCs w:val="16"/>
              </w:rPr>
              <w:t>Με ατομική μου ευθύνη και γνωρίζοντας τις κυρώσεις που προβλέπονται από τις διατάξεις της παρ. 6 του άρθρου 22 του Ν.1599/86, δηλώνω ότι</w:t>
            </w:r>
            <w:r w:rsidRPr="007438D3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2FE6C2C9" w14:textId="77777777" w:rsidR="007438D3" w:rsidRPr="007438D3" w:rsidRDefault="007438D3" w:rsidP="007438D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i.</w:t>
            </w:r>
            <w:r w:rsidRPr="007438D3">
              <w:rPr>
                <w:rFonts w:ascii="Tahoma" w:hAnsi="Tahoma" w:cs="Tahoma"/>
                <w:sz w:val="16"/>
                <w:szCs w:val="16"/>
              </w:rPr>
              <w:tab/>
              <w:t xml:space="preserve">Τα στοιχεία του βιογραφικού σημειώματος είναι πλήρη και αληθή,  </w:t>
            </w:r>
          </w:p>
          <w:p w14:paraId="42CB6991" w14:textId="77777777" w:rsidR="007438D3" w:rsidRPr="007438D3" w:rsidRDefault="007438D3" w:rsidP="007438D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ii.</w:t>
            </w:r>
            <w:r w:rsidRPr="007438D3">
              <w:rPr>
                <w:rFonts w:ascii="Tahoma" w:hAnsi="Tahoma" w:cs="Tahoma"/>
                <w:sz w:val="16"/>
                <w:szCs w:val="16"/>
              </w:rPr>
              <w:tab/>
              <w:t>Ο/Η υποψήφιος/α:</w:t>
            </w:r>
          </w:p>
          <w:p w14:paraId="109DC3A2" w14:textId="71816FF4" w:rsidR="007438D3" w:rsidRPr="007438D3" w:rsidRDefault="007438D3" w:rsidP="007438D3">
            <w:pPr>
              <w:ind w:left="1440" w:hanging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•</w:t>
            </w:r>
            <w:r w:rsidRPr="007438D3">
              <w:rPr>
                <w:rFonts w:ascii="Tahoma" w:hAnsi="Tahoma" w:cs="Tahoma"/>
                <w:sz w:val="16"/>
                <w:szCs w:val="16"/>
              </w:rPr>
              <w:tab/>
              <w:t>έλαβ</w:t>
            </w:r>
            <w:r w:rsidR="0049659E">
              <w:rPr>
                <w:rFonts w:ascii="Tahoma" w:hAnsi="Tahoma" w:cs="Tahoma"/>
                <w:sz w:val="16"/>
                <w:szCs w:val="16"/>
              </w:rPr>
              <w:t>α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γνώση των όρων της παρούσας πρόσκλησης εκδήλωσης ενδιαφέροντος και τους αποδέχ</w:t>
            </w:r>
            <w:r w:rsidR="0049659E">
              <w:rPr>
                <w:rFonts w:ascii="Tahoma" w:hAnsi="Tahoma" w:cs="Tahoma"/>
                <w:sz w:val="16"/>
                <w:szCs w:val="16"/>
              </w:rPr>
              <w:t>ομαι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όλους ανεπιφύλακτα</w:t>
            </w:r>
          </w:p>
          <w:p w14:paraId="0F66DD2B" w14:textId="6810D988" w:rsidR="007438D3" w:rsidRPr="007438D3" w:rsidRDefault="007438D3" w:rsidP="007438D3">
            <w:pPr>
              <w:pStyle w:val="ListParagraph"/>
              <w:numPr>
                <w:ilvl w:val="0"/>
                <w:numId w:val="15"/>
              </w:numPr>
              <w:spacing w:after="0"/>
              <w:ind w:hanging="73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δηλών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ότι </w:t>
            </w:r>
            <w:proofErr w:type="spellStart"/>
            <w:r w:rsidRPr="007438D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εί</w:t>
            </w:r>
            <w:r w:rsidR="0049659E">
              <w:rPr>
                <w:rFonts w:ascii="Tahoma" w:hAnsi="Tahoma" w:cs="Tahoma"/>
                <w:b/>
                <w:bCs/>
                <w:sz w:val="16"/>
                <w:szCs w:val="16"/>
                <w:u w:val="single"/>
                <w:lang w:val="el-GR"/>
              </w:rPr>
              <w:t>μ</w:t>
            </w:r>
            <w:proofErr w:type="spellEnd"/>
            <w:r w:rsidRPr="007438D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αι</w:t>
            </w:r>
            <w:r w:rsidRPr="007438D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ή </w:t>
            </w:r>
            <w:r w:rsidRPr="007438D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 xml:space="preserve">δεν </w:t>
            </w:r>
            <w:proofErr w:type="spellStart"/>
            <w:r w:rsidRPr="007438D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εί</w:t>
            </w:r>
            <w:r w:rsidR="0049659E">
              <w:rPr>
                <w:rFonts w:ascii="Tahoma" w:hAnsi="Tahoma" w:cs="Tahoma"/>
                <w:b/>
                <w:bCs/>
                <w:sz w:val="16"/>
                <w:szCs w:val="16"/>
                <w:u w:val="single"/>
                <w:lang w:val="el-GR"/>
              </w:rPr>
              <w:t>μ</w:t>
            </w:r>
            <w:proofErr w:type="spellEnd"/>
            <w:r w:rsidRPr="007438D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αι</w:t>
            </w:r>
            <w:r w:rsidRPr="007438D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Δημόσιος Υπάλληλος ή στέλεχος Ενόπλων Δυνάμεων και Σωμάτων Ασφαλείας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(σημειώνει / διαγράφει ανάλογα)</w:t>
            </w:r>
          </w:p>
          <w:p w14:paraId="783F80C0" w14:textId="77777777" w:rsidR="007438D3" w:rsidRPr="007438D3" w:rsidRDefault="007438D3" w:rsidP="007438D3">
            <w:pPr>
              <w:ind w:left="1440" w:hanging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•</w:t>
            </w:r>
            <w:r w:rsidRPr="007438D3">
              <w:rPr>
                <w:rFonts w:ascii="Tahoma" w:hAnsi="Tahoma" w:cs="Tahoma"/>
                <w:sz w:val="16"/>
                <w:szCs w:val="16"/>
              </w:rPr>
              <w:tab/>
              <w:t>έχ</w:t>
            </w:r>
            <w:r w:rsidR="0049659E">
              <w:rPr>
                <w:rFonts w:ascii="Tahoma" w:hAnsi="Tahoma" w:cs="Tahoma"/>
                <w:sz w:val="16"/>
                <w:szCs w:val="16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λάβει τον διδακτορικό του τίτλο (ημερομηνία επιτυχούς υποστήριξης)  μετά την 1.1.2016.</w:t>
            </w:r>
          </w:p>
          <w:p w14:paraId="373B468D" w14:textId="77777777" w:rsidR="007438D3" w:rsidRPr="007438D3" w:rsidRDefault="007438D3" w:rsidP="007438D3">
            <w:pPr>
              <w:ind w:left="1440" w:hanging="7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•</w:t>
            </w:r>
            <w:r w:rsidRPr="007438D3">
              <w:rPr>
                <w:rFonts w:ascii="Tahoma" w:hAnsi="Tahoma" w:cs="Tahoma"/>
                <w:sz w:val="16"/>
                <w:szCs w:val="16"/>
              </w:rPr>
              <w:tab/>
              <w:t>δε διαθέτ</w:t>
            </w:r>
            <w:r w:rsidR="0049659E">
              <w:rPr>
                <w:rFonts w:ascii="Tahoma" w:hAnsi="Tahoma" w:cs="Tahoma"/>
                <w:sz w:val="16"/>
                <w:szCs w:val="16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</w:t>
            </w:r>
            <w:r w:rsidR="0049659E">
              <w:rPr>
                <w:rFonts w:ascii="Tahoma" w:hAnsi="Tahoma" w:cs="Tahoma"/>
                <w:sz w:val="16"/>
                <w:szCs w:val="16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>…</w:t>
            </w:r>
            <w:r w:rsidRPr="007438D3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  <w:r w:rsidRPr="007438D3">
              <w:rPr>
                <w:rFonts w:ascii="Tahoma" w:hAnsi="Tahoma" w:cs="Tahoma"/>
                <w:sz w:val="16"/>
                <w:szCs w:val="16"/>
              </w:rPr>
              <w:t>…εξάμηνο/α αυτοδύναμης διδασκαλίας σε φορείς τριτοβάθμιας εκπαίδευσης, μετά την απόκτηση του διδακτορικού διπλώματος.</w:t>
            </w:r>
          </w:p>
          <w:p w14:paraId="780E725A" w14:textId="77777777" w:rsidR="007438D3" w:rsidRPr="007438D3" w:rsidRDefault="007438D3" w:rsidP="007438D3">
            <w:pPr>
              <w:pStyle w:val="ListParagraph"/>
              <w:numPr>
                <w:ilvl w:val="0"/>
                <w:numId w:val="13"/>
              </w:numPr>
              <w:spacing w:after="0"/>
              <w:ind w:hanging="73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 xml:space="preserve">Ο σύνδεσμος της αναρτημένης στο ΕΚΤ διδακτορικής διατριβής στον οποίο αυτή είναι </w:t>
            </w:r>
            <w:proofErr w:type="spellStart"/>
            <w:r w:rsidRPr="007438D3">
              <w:rPr>
                <w:rFonts w:ascii="Tahoma" w:hAnsi="Tahoma" w:cs="Tahoma"/>
                <w:sz w:val="16"/>
                <w:szCs w:val="16"/>
              </w:rPr>
              <w:t>προσβάσιμη</w:t>
            </w:r>
            <w:proofErr w:type="spellEnd"/>
            <w:r w:rsidRPr="007438D3">
              <w:rPr>
                <w:rFonts w:ascii="Tahoma" w:hAnsi="Tahoma" w:cs="Tahoma"/>
                <w:sz w:val="16"/>
                <w:szCs w:val="16"/>
              </w:rPr>
              <w:t xml:space="preserve"> είναι ο ακόλουθος: </w:t>
            </w:r>
            <w:r w:rsidRPr="00D3707E">
              <w:rPr>
                <w:rFonts w:ascii="Tahoma" w:hAnsi="Tahoma" w:cs="Tahoma"/>
                <w:sz w:val="16"/>
                <w:szCs w:val="16"/>
              </w:rPr>
              <w:t>…………………(</w:t>
            </w:r>
            <w:r w:rsidRPr="007438D3">
              <w:rPr>
                <w:rFonts w:ascii="Tahoma" w:hAnsi="Tahoma" w:cs="Tahoma"/>
                <w:sz w:val="16"/>
                <w:szCs w:val="16"/>
              </w:rPr>
              <w:t>εφόσον απαιτείται σύμφωνα με τις διατάξεις του Ν. 1566/1985)</w:t>
            </w:r>
          </w:p>
          <w:p w14:paraId="5D45CC72" w14:textId="77777777" w:rsidR="007438D3" w:rsidRPr="007438D3" w:rsidRDefault="007438D3" w:rsidP="007438D3">
            <w:pPr>
              <w:pStyle w:val="ListParagraph"/>
              <w:numPr>
                <w:ilvl w:val="0"/>
                <w:numId w:val="13"/>
              </w:numPr>
              <w:spacing w:after="0"/>
              <w:ind w:hanging="73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 xml:space="preserve">Κατά τον χρόνο απασχόλησής 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μ</w:t>
            </w:r>
            <w:r w:rsidRPr="007438D3">
              <w:rPr>
                <w:rFonts w:ascii="Tahoma" w:hAnsi="Tahoma" w:cs="Tahoma"/>
                <w:sz w:val="16"/>
                <w:szCs w:val="16"/>
              </w:rPr>
              <w:t>ου ως εντεταλμένος διδάσκων στο πλαίσιο της παρούσας πρόσκλησης:</w:t>
            </w:r>
          </w:p>
          <w:p w14:paraId="59C12507" w14:textId="77777777" w:rsidR="007438D3" w:rsidRPr="007438D3" w:rsidRDefault="007438D3" w:rsidP="007438D3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δεν κατέχ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θέση Ομότιμου Καθηγητή ή </w:t>
            </w:r>
            <w:proofErr w:type="spellStart"/>
            <w:r w:rsidRPr="007438D3">
              <w:rPr>
                <w:rFonts w:ascii="Tahoma" w:hAnsi="Tahoma" w:cs="Tahoma"/>
                <w:sz w:val="16"/>
                <w:szCs w:val="16"/>
              </w:rPr>
              <w:t>αφυπηρετήσαντος</w:t>
            </w:r>
            <w:proofErr w:type="spellEnd"/>
            <w:r w:rsidRPr="007438D3">
              <w:rPr>
                <w:rFonts w:ascii="Tahoma" w:hAnsi="Tahoma" w:cs="Tahoma"/>
                <w:sz w:val="16"/>
                <w:szCs w:val="16"/>
              </w:rPr>
              <w:t xml:space="preserve"> μέλους ΔΕΠ του οικείου ή άλλου ΑΕΙ της ημεδαπής ή της αλλοδαπής.</w:t>
            </w:r>
          </w:p>
          <w:p w14:paraId="61B661CC" w14:textId="729C0412" w:rsidR="007438D3" w:rsidRPr="007438D3" w:rsidRDefault="007438D3" w:rsidP="007438D3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δεν κατέχ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θέση μέλους Δ.Ε.Π., Ειδικού Εκπαιδευτικού Προσωπικού (Ε.Ε.Π.), Εργαστηριακού 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 </w:t>
            </w:r>
          </w:p>
          <w:p w14:paraId="2CD2AA4C" w14:textId="66552517" w:rsidR="007438D3" w:rsidRPr="007438D3" w:rsidRDefault="007438D3" w:rsidP="007438D3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δεν κατέχ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θέση ερευνητή ή λειτουργικού επιστήμονα ερευνητικών και τεχνολογικών φορέων του άρθρου 13Α του Ν. 4310/2014 (Α’ 258) και λοιπών ερευνητικών οργανισμών.</w:t>
            </w:r>
          </w:p>
          <w:p w14:paraId="28DC01A0" w14:textId="77777777" w:rsidR="007438D3" w:rsidRPr="007438D3" w:rsidRDefault="007438D3" w:rsidP="007438D3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 xml:space="preserve">δεν </w:t>
            </w:r>
            <w:proofErr w:type="spellStart"/>
            <w:r w:rsidRPr="007438D3">
              <w:rPr>
                <w:rFonts w:ascii="Tahoma" w:hAnsi="Tahoma" w:cs="Tahoma"/>
                <w:sz w:val="16"/>
                <w:szCs w:val="16"/>
              </w:rPr>
              <w:t>εί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μ</w:t>
            </w:r>
            <w:proofErr w:type="spellEnd"/>
            <w:r w:rsidRPr="007438D3">
              <w:rPr>
                <w:rFonts w:ascii="Tahoma" w:hAnsi="Tahoma" w:cs="Tahoma"/>
                <w:sz w:val="16"/>
                <w:szCs w:val="16"/>
              </w:rPr>
              <w:t>αι συνταξιούχος του ιδιωτικού ή ευρύτερου δημόσιου τομέα, και</w:t>
            </w:r>
          </w:p>
          <w:p w14:paraId="1B370CB4" w14:textId="77777777" w:rsidR="007438D3" w:rsidRPr="007438D3" w:rsidRDefault="007438D3" w:rsidP="007438D3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438D3">
              <w:rPr>
                <w:rFonts w:ascii="Tahoma" w:hAnsi="Tahoma" w:cs="Tahoma"/>
                <w:sz w:val="16"/>
                <w:szCs w:val="16"/>
              </w:rPr>
              <w:t>δεν έχ</w:t>
            </w:r>
            <w:r w:rsidR="0049659E">
              <w:rPr>
                <w:rFonts w:ascii="Tahoma" w:hAnsi="Tahoma" w:cs="Tahoma"/>
                <w:sz w:val="16"/>
                <w:szCs w:val="16"/>
                <w:lang w:val="el-GR"/>
              </w:rPr>
              <w:t>ω</w:t>
            </w:r>
            <w:r w:rsidRPr="007438D3">
              <w:rPr>
                <w:rFonts w:ascii="Tahoma" w:hAnsi="Tahoma" w:cs="Tahoma"/>
                <w:sz w:val="16"/>
                <w:szCs w:val="16"/>
              </w:rPr>
              <w:t xml:space="preserve"> υπερβεί το εξηκοστό έβδομο (67ο) έτος της ηλικίας. </w:t>
            </w:r>
          </w:p>
          <w:p w14:paraId="29EF03FF" w14:textId="77777777" w:rsidR="00DF3266" w:rsidRPr="007438D3" w:rsidRDefault="00DF3266" w:rsidP="00E26475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Tahoma" w:hAnsi="Tahoma" w:cs="Tahoma"/>
                <w:sz w:val="16"/>
                <w:szCs w:val="16"/>
                <w:lang w:val="el-GR"/>
              </w:rPr>
            </w:pPr>
          </w:p>
        </w:tc>
      </w:tr>
    </w:tbl>
    <w:p w14:paraId="475F7AC2" w14:textId="0170364E" w:rsidR="00832A6F" w:rsidRDefault="00FA1BFA" w:rsidP="00D3707E">
      <w:pPr>
        <w:pStyle w:val="BodyTextIndent"/>
        <w:ind w:left="0" w:right="484"/>
        <w:jc w:val="center"/>
        <w:rPr>
          <w:sz w:val="16"/>
        </w:rPr>
      </w:pPr>
      <w:r w:rsidRPr="00FA1BFA">
        <w:rPr>
          <w:sz w:val="16"/>
        </w:rPr>
        <w:t xml:space="preserve">                                                                                                                                                                  </w:t>
      </w:r>
      <w:r w:rsidR="00D3707E" w:rsidRPr="00D3707E">
        <w:rPr>
          <w:rFonts w:ascii="Tahoma" w:eastAsia="Calibri" w:hAnsi="Tahoma" w:cs="Tahoma"/>
          <w:sz w:val="14"/>
          <w:szCs w:val="14"/>
          <w:lang w:val="el-GR" w:eastAsia="en-US"/>
        </w:rPr>
        <w:t>Ημερομηνία:     ……/……/…………..</w:t>
      </w:r>
    </w:p>
    <w:p w14:paraId="34F52EF5" w14:textId="77777777" w:rsidR="00832A6F" w:rsidRDefault="00FA1BFA" w:rsidP="00FA1BFA">
      <w:pPr>
        <w:pStyle w:val="BodyTextIndent"/>
        <w:ind w:left="0" w:right="484"/>
        <w:jc w:val="center"/>
        <w:rPr>
          <w:sz w:val="16"/>
        </w:rPr>
      </w:pPr>
      <w:r w:rsidRPr="00FA1BFA">
        <w:rPr>
          <w:sz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832A6F">
        <w:rPr>
          <w:sz w:val="16"/>
        </w:rPr>
        <w:t>Ο</w:t>
      </w:r>
      <w:r w:rsidRPr="00FA1BFA">
        <w:rPr>
          <w:sz w:val="16"/>
        </w:rPr>
        <w:t>/</w:t>
      </w:r>
      <w:r>
        <w:rPr>
          <w:sz w:val="16"/>
        </w:rPr>
        <w:t>Η</w:t>
      </w:r>
      <w:r w:rsidR="00832A6F">
        <w:rPr>
          <w:sz w:val="16"/>
        </w:rPr>
        <w:t xml:space="preserve"> </w:t>
      </w:r>
      <w:r>
        <w:rPr>
          <w:sz w:val="16"/>
        </w:rPr>
        <w:t xml:space="preserve"> </w:t>
      </w:r>
      <w:r w:rsidR="00832A6F">
        <w:rPr>
          <w:sz w:val="16"/>
        </w:rPr>
        <w:t>Δηλ</w:t>
      </w:r>
      <w:r w:rsidR="00A8408B">
        <w:rPr>
          <w:sz w:val="16"/>
        </w:rPr>
        <w:t>ών</w:t>
      </w:r>
      <w:r>
        <w:rPr>
          <w:sz w:val="16"/>
        </w:rPr>
        <w:t>/ούσα</w:t>
      </w:r>
    </w:p>
    <w:p w14:paraId="3D17359C" w14:textId="77777777" w:rsidR="00832A6F" w:rsidRDefault="00832A6F">
      <w:pPr>
        <w:pStyle w:val="BodyTextIndent"/>
        <w:ind w:left="0"/>
        <w:jc w:val="right"/>
        <w:rPr>
          <w:sz w:val="16"/>
        </w:rPr>
      </w:pPr>
    </w:p>
    <w:p w14:paraId="3E707BE3" w14:textId="77777777" w:rsidR="00832A6F" w:rsidRDefault="00832A6F">
      <w:pPr>
        <w:pStyle w:val="BodyTextIndent"/>
        <w:ind w:left="0"/>
        <w:jc w:val="right"/>
        <w:rPr>
          <w:sz w:val="16"/>
        </w:rPr>
      </w:pPr>
    </w:p>
    <w:p w14:paraId="7C4D819D" w14:textId="77777777" w:rsidR="00832A6F" w:rsidRDefault="00832A6F">
      <w:pPr>
        <w:pStyle w:val="BodyTextIndent"/>
        <w:ind w:left="0"/>
        <w:jc w:val="right"/>
        <w:rPr>
          <w:sz w:val="16"/>
        </w:rPr>
      </w:pPr>
    </w:p>
    <w:p w14:paraId="44724F2F" w14:textId="77777777" w:rsidR="001E01AA" w:rsidRPr="00937402" w:rsidRDefault="00FA1BFA" w:rsidP="00E26475">
      <w:pPr>
        <w:pStyle w:val="BodyTextIndent"/>
        <w:ind w:left="0" w:right="484"/>
        <w:jc w:val="center"/>
        <w:rPr>
          <w:sz w:val="16"/>
          <w:lang w:val="el-GR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</w:t>
      </w:r>
      <w:r w:rsidR="00D92419">
        <w:rPr>
          <w:sz w:val="16"/>
        </w:rPr>
        <w:t xml:space="preserve"> </w:t>
      </w:r>
      <w:r w:rsidR="00832A6F">
        <w:rPr>
          <w:sz w:val="16"/>
        </w:rPr>
        <w:t>(Υπογραφή)</w:t>
      </w:r>
    </w:p>
    <w:p w14:paraId="70548E52" w14:textId="77777777" w:rsidR="001E01AA" w:rsidRDefault="001E01AA" w:rsidP="009B520F">
      <w:pPr>
        <w:pStyle w:val="BodyTextIndent"/>
        <w:ind w:left="0" w:right="484"/>
        <w:jc w:val="center"/>
        <w:rPr>
          <w:sz w:val="16"/>
        </w:rPr>
      </w:pPr>
    </w:p>
    <w:p w14:paraId="76E4CE3B" w14:textId="77777777" w:rsidR="00E26475" w:rsidRPr="009B520F" w:rsidRDefault="00E26475" w:rsidP="00E26475">
      <w:pPr>
        <w:pStyle w:val="BodyTextIndent"/>
        <w:jc w:val="both"/>
        <w:rPr>
          <w:sz w:val="16"/>
          <w:szCs w:val="16"/>
        </w:rPr>
      </w:pPr>
      <w:r w:rsidRPr="009B520F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2C8A3BF" w14:textId="77777777" w:rsidR="00E26475" w:rsidRPr="009B520F" w:rsidRDefault="00E26475" w:rsidP="00E26475">
      <w:pPr>
        <w:pStyle w:val="BodyTextIndent"/>
        <w:jc w:val="both"/>
        <w:rPr>
          <w:sz w:val="16"/>
          <w:szCs w:val="16"/>
        </w:rPr>
      </w:pPr>
      <w:r w:rsidRPr="009B520F">
        <w:rPr>
          <w:sz w:val="16"/>
          <w:szCs w:val="16"/>
        </w:rPr>
        <w:t xml:space="preserve">(2) Αναγράφεται ολογράφως. </w:t>
      </w:r>
    </w:p>
    <w:p w14:paraId="263EA909" w14:textId="77777777" w:rsidR="001E01AA" w:rsidRPr="00937402" w:rsidRDefault="00E26475" w:rsidP="00E26475">
      <w:pPr>
        <w:pStyle w:val="BodyTextIndent"/>
        <w:jc w:val="both"/>
        <w:rPr>
          <w:sz w:val="16"/>
          <w:szCs w:val="16"/>
          <w:lang w:val="el-GR"/>
        </w:rPr>
      </w:pPr>
      <w:r w:rsidRPr="009B520F">
        <w:rPr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  <w:r>
        <w:rPr>
          <w:sz w:val="16"/>
          <w:szCs w:val="16"/>
        </w:rPr>
        <w:t xml:space="preserve"> </w:t>
      </w:r>
      <w:r w:rsidRPr="009B520F">
        <w:rPr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1E01AA" w:rsidRPr="00937402" w:rsidSect="00DE152D">
      <w:headerReference w:type="default" r:id="rId11"/>
      <w:type w:val="continuous"/>
      <w:pgSz w:w="11906" w:h="16838" w:code="9"/>
      <w:pgMar w:top="5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9068F" w14:textId="77777777" w:rsidR="00167D03" w:rsidRDefault="00167D03">
      <w:r>
        <w:separator/>
      </w:r>
    </w:p>
  </w:endnote>
  <w:endnote w:type="continuationSeparator" w:id="0">
    <w:p w14:paraId="4A46814B" w14:textId="77777777" w:rsidR="00167D03" w:rsidRDefault="0016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B767" w14:textId="77777777" w:rsidR="006468E4" w:rsidRDefault="006468E4" w:rsidP="00E238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ACCFCB" w14:textId="77777777" w:rsidR="006468E4" w:rsidRDefault="006468E4" w:rsidP="006468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11DB" w14:textId="77777777" w:rsidR="006468E4" w:rsidRPr="00E26475" w:rsidRDefault="006468E4" w:rsidP="00E2385E">
    <w:pPr>
      <w:pStyle w:val="Footer"/>
      <w:framePr w:wrap="around" w:vAnchor="text" w:hAnchor="margin" w:xAlign="right" w:y="1"/>
      <w:rPr>
        <w:rStyle w:val="PageNumber"/>
        <w:lang w:val="en-US"/>
      </w:rPr>
    </w:pPr>
  </w:p>
  <w:p w14:paraId="092EE01E" w14:textId="2B046556" w:rsidR="006468E4" w:rsidRDefault="003B15D8" w:rsidP="006468E4">
    <w:pPr>
      <w:pStyle w:val="Footer"/>
      <w:ind w:right="360"/>
    </w:pPr>
    <w:r w:rsidRPr="00883F03">
      <w:rPr>
        <w:noProof/>
      </w:rPr>
      <w:drawing>
        <wp:inline distT="0" distB="0" distL="0" distR="0" wp14:anchorId="49D6C428" wp14:editId="07ED05CE">
          <wp:extent cx="5705475" cy="552450"/>
          <wp:effectExtent l="0" t="0" r="0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A3DB" w14:textId="77777777" w:rsidR="00167D03" w:rsidRDefault="00167D03">
      <w:r>
        <w:separator/>
      </w:r>
    </w:p>
  </w:footnote>
  <w:footnote w:type="continuationSeparator" w:id="0">
    <w:p w14:paraId="0F18BF98" w14:textId="77777777" w:rsidR="00167D03" w:rsidRDefault="00167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3D14D1" w14:paraId="3534059E" w14:textId="77777777">
      <w:tc>
        <w:tcPr>
          <w:tcW w:w="5508" w:type="dxa"/>
        </w:tcPr>
        <w:p w14:paraId="3165DB59" w14:textId="77777777" w:rsidR="003D14D1" w:rsidRDefault="003D14D1">
          <w:pPr>
            <w:pStyle w:val="Header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2B9CB0B6" w14:textId="77777777" w:rsidR="003D14D1" w:rsidRDefault="003D14D1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27C84D86" w14:textId="5C83B48A" w:rsidR="003D14D1" w:rsidRDefault="003B15D8">
    <w:pPr>
      <w:pStyle w:val="Header"/>
      <w:rPr>
        <w:b/>
        <w:bCs/>
        <w:sz w:val="16"/>
      </w:rPr>
    </w:pPr>
    <w:r>
      <w:rPr>
        <w:b/>
        <w:bCs/>
        <w:noProof/>
        <w:sz w:val="16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120FEAB" wp14:editId="47D549F9">
              <wp:simplePos x="0" y="0"/>
              <wp:positionH relativeFrom="column">
                <wp:posOffset>3001010</wp:posOffset>
              </wp:positionH>
              <wp:positionV relativeFrom="paragraph">
                <wp:posOffset>-205105</wp:posOffset>
              </wp:positionV>
              <wp:extent cx="539750" cy="512445"/>
              <wp:effectExtent l="7620" t="0" r="5080" b="1905"/>
              <wp:wrapNone/>
              <wp:docPr id="474229015" name="Grou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1261772339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8320929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493C68" id="Group 2" o:spid="_x0000_s1026" style="position:absolute;margin-left:236.3pt;margin-top:-16.15pt;width:42.5pt;height:40.35pt;z-index:251657728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3D14D1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DB2" w14:textId="77777777" w:rsidR="003D14D1" w:rsidRDefault="003D14D1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A2F1E"/>
    <w:multiLevelType w:val="hybridMultilevel"/>
    <w:tmpl w:val="DCE873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="Calibr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2E2956"/>
    <w:multiLevelType w:val="hybridMultilevel"/>
    <w:tmpl w:val="389640AC"/>
    <w:lvl w:ilvl="0" w:tplc="516C1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9310EC"/>
    <w:multiLevelType w:val="hybridMultilevel"/>
    <w:tmpl w:val="A53EEF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6E3EDB"/>
    <w:multiLevelType w:val="hybridMultilevel"/>
    <w:tmpl w:val="EAAA3DD0"/>
    <w:lvl w:ilvl="0" w:tplc="516C1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="Calibr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541578">
    <w:abstractNumId w:val="2"/>
  </w:num>
  <w:num w:numId="2" w16cid:durableId="44452319">
    <w:abstractNumId w:val="6"/>
  </w:num>
  <w:num w:numId="3" w16cid:durableId="1179388470">
    <w:abstractNumId w:val="0"/>
  </w:num>
  <w:num w:numId="4" w16cid:durableId="1906450433">
    <w:abstractNumId w:val="3"/>
  </w:num>
  <w:num w:numId="5" w16cid:durableId="1890721683">
    <w:abstractNumId w:val="1"/>
  </w:num>
  <w:num w:numId="6" w16cid:durableId="21715188">
    <w:abstractNumId w:val="13"/>
  </w:num>
  <w:num w:numId="7" w16cid:durableId="1461075231">
    <w:abstractNumId w:val="12"/>
  </w:num>
  <w:num w:numId="8" w16cid:durableId="474764661">
    <w:abstractNumId w:val="10"/>
  </w:num>
  <w:num w:numId="9" w16cid:durableId="958992738">
    <w:abstractNumId w:val="7"/>
  </w:num>
  <w:num w:numId="10" w16cid:durableId="168493397">
    <w:abstractNumId w:val="11"/>
  </w:num>
  <w:num w:numId="11" w16cid:durableId="977684098">
    <w:abstractNumId w:val="9"/>
  </w:num>
  <w:num w:numId="12" w16cid:durableId="596406954">
    <w:abstractNumId w:val="5"/>
  </w:num>
  <w:num w:numId="13" w16cid:durableId="991447630">
    <w:abstractNumId w:val="4"/>
  </w:num>
  <w:num w:numId="14" w16cid:durableId="1758019851">
    <w:abstractNumId w:val="14"/>
  </w:num>
  <w:num w:numId="15" w16cid:durableId="344093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6F"/>
    <w:rsid w:val="00005DE5"/>
    <w:rsid w:val="00006F0D"/>
    <w:rsid w:val="0002343F"/>
    <w:rsid w:val="0005271D"/>
    <w:rsid w:val="0005606F"/>
    <w:rsid w:val="0005712D"/>
    <w:rsid w:val="000C0774"/>
    <w:rsid w:val="0012712D"/>
    <w:rsid w:val="00131E1B"/>
    <w:rsid w:val="00140D55"/>
    <w:rsid w:val="00167D03"/>
    <w:rsid w:val="00184090"/>
    <w:rsid w:val="001945BB"/>
    <w:rsid w:val="001D6610"/>
    <w:rsid w:val="001E01AA"/>
    <w:rsid w:val="001E2E51"/>
    <w:rsid w:val="002001CE"/>
    <w:rsid w:val="00200CDD"/>
    <w:rsid w:val="00253199"/>
    <w:rsid w:val="00255BE2"/>
    <w:rsid w:val="00256376"/>
    <w:rsid w:val="00263E2B"/>
    <w:rsid w:val="00290CB4"/>
    <w:rsid w:val="0029766E"/>
    <w:rsid w:val="002B309A"/>
    <w:rsid w:val="002C1E09"/>
    <w:rsid w:val="002E1DC4"/>
    <w:rsid w:val="002E72F5"/>
    <w:rsid w:val="002F06D2"/>
    <w:rsid w:val="002F6220"/>
    <w:rsid w:val="0034005E"/>
    <w:rsid w:val="00350459"/>
    <w:rsid w:val="00353C37"/>
    <w:rsid w:val="00366D02"/>
    <w:rsid w:val="00367D9A"/>
    <w:rsid w:val="00374BAD"/>
    <w:rsid w:val="003B15D8"/>
    <w:rsid w:val="003D14D1"/>
    <w:rsid w:val="003D17DB"/>
    <w:rsid w:val="00400BB9"/>
    <w:rsid w:val="0041424F"/>
    <w:rsid w:val="004520E1"/>
    <w:rsid w:val="00493D43"/>
    <w:rsid w:val="00495577"/>
    <w:rsid w:val="0049659E"/>
    <w:rsid w:val="004977A3"/>
    <w:rsid w:val="004A1F9E"/>
    <w:rsid w:val="004B0706"/>
    <w:rsid w:val="004C650C"/>
    <w:rsid w:val="004C673D"/>
    <w:rsid w:val="004E69F9"/>
    <w:rsid w:val="00506C71"/>
    <w:rsid w:val="005203D9"/>
    <w:rsid w:val="00537CC9"/>
    <w:rsid w:val="00541316"/>
    <w:rsid w:val="00544D2E"/>
    <w:rsid w:val="005451C4"/>
    <w:rsid w:val="00547DC0"/>
    <w:rsid w:val="00566D53"/>
    <w:rsid w:val="005B0AF3"/>
    <w:rsid w:val="005E146D"/>
    <w:rsid w:val="005E74EF"/>
    <w:rsid w:val="005F0982"/>
    <w:rsid w:val="005F2816"/>
    <w:rsid w:val="005F5A0F"/>
    <w:rsid w:val="00626D8F"/>
    <w:rsid w:val="00634DD2"/>
    <w:rsid w:val="006468E4"/>
    <w:rsid w:val="0066796D"/>
    <w:rsid w:val="00682D9C"/>
    <w:rsid w:val="006F2059"/>
    <w:rsid w:val="006F5A6C"/>
    <w:rsid w:val="0070658F"/>
    <w:rsid w:val="00707313"/>
    <w:rsid w:val="00734CFA"/>
    <w:rsid w:val="0073770E"/>
    <w:rsid w:val="007438D3"/>
    <w:rsid w:val="0074507B"/>
    <w:rsid w:val="00750BD3"/>
    <w:rsid w:val="00772FBB"/>
    <w:rsid w:val="007861D7"/>
    <w:rsid w:val="007C7253"/>
    <w:rsid w:val="00802711"/>
    <w:rsid w:val="00802AEE"/>
    <w:rsid w:val="00832A6F"/>
    <w:rsid w:val="00840474"/>
    <w:rsid w:val="00842113"/>
    <w:rsid w:val="00864203"/>
    <w:rsid w:val="00897FF5"/>
    <w:rsid w:val="008A7DEF"/>
    <w:rsid w:val="008E23F6"/>
    <w:rsid w:val="009046CA"/>
    <w:rsid w:val="009138F0"/>
    <w:rsid w:val="00937402"/>
    <w:rsid w:val="00967E98"/>
    <w:rsid w:val="009831A5"/>
    <w:rsid w:val="009913F0"/>
    <w:rsid w:val="009B520F"/>
    <w:rsid w:val="009C1BFD"/>
    <w:rsid w:val="009C445A"/>
    <w:rsid w:val="00A106C8"/>
    <w:rsid w:val="00A46A51"/>
    <w:rsid w:val="00A4739B"/>
    <w:rsid w:val="00A575BF"/>
    <w:rsid w:val="00A8408B"/>
    <w:rsid w:val="00AA0A84"/>
    <w:rsid w:val="00AE0088"/>
    <w:rsid w:val="00B46166"/>
    <w:rsid w:val="00B54FCC"/>
    <w:rsid w:val="00B95EA4"/>
    <w:rsid w:val="00BE002F"/>
    <w:rsid w:val="00BE6D20"/>
    <w:rsid w:val="00C11A06"/>
    <w:rsid w:val="00C1272D"/>
    <w:rsid w:val="00C1491B"/>
    <w:rsid w:val="00C26294"/>
    <w:rsid w:val="00C41746"/>
    <w:rsid w:val="00C430CC"/>
    <w:rsid w:val="00C44E32"/>
    <w:rsid w:val="00C85E8A"/>
    <w:rsid w:val="00CA5004"/>
    <w:rsid w:val="00CD6858"/>
    <w:rsid w:val="00D057F6"/>
    <w:rsid w:val="00D3707E"/>
    <w:rsid w:val="00D92419"/>
    <w:rsid w:val="00DB678A"/>
    <w:rsid w:val="00DB7F6F"/>
    <w:rsid w:val="00DC3935"/>
    <w:rsid w:val="00DD26C7"/>
    <w:rsid w:val="00DE152D"/>
    <w:rsid w:val="00DF3266"/>
    <w:rsid w:val="00E0226D"/>
    <w:rsid w:val="00E04D3C"/>
    <w:rsid w:val="00E2385E"/>
    <w:rsid w:val="00E26475"/>
    <w:rsid w:val="00E40333"/>
    <w:rsid w:val="00E506AB"/>
    <w:rsid w:val="00E50765"/>
    <w:rsid w:val="00E834E3"/>
    <w:rsid w:val="00EA31F6"/>
    <w:rsid w:val="00EA5B64"/>
    <w:rsid w:val="00EE5320"/>
    <w:rsid w:val="00EF5A25"/>
    <w:rsid w:val="00F11D69"/>
    <w:rsid w:val="00F14AD0"/>
    <w:rsid w:val="00F37DBA"/>
    <w:rsid w:val="00F526FF"/>
    <w:rsid w:val="00F75345"/>
    <w:rsid w:val="00F91DE3"/>
    <w:rsid w:val="00FA1BFA"/>
    <w:rsid w:val="00FC1FB3"/>
    <w:rsid w:val="00FE0EE6"/>
    <w:rsid w:val="00FE4580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4CD21D33"/>
  <w15:chartTrackingRefBased/>
  <w15:docId w15:val="{174A84F4-FC9F-4A7F-8764-AA376DEC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link w:val="BodyTextIndentChar"/>
    <w:pPr>
      <w:ind w:left="-180"/>
    </w:pPr>
    <w:rPr>
      <w:rFonts w:ascii="Arial" w:hAnsi="Arial"/>
      <w:sz w:val="20"/>
      <w:lang w:val="x-none" w:eastAsia="x-non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  <w:rsid w:val="006468E4"/>
  </w:style>
  <w:style w:type="paragraph" w:styleId="FootnoteText">
    <w:name w:val="footnote text"/>
    <w:basedOn w:val="Normal"/>
    <w:link w:val="FootnoteTextChar"/>
    <w:rsid w:val="00D924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92419"/>
  </w:style>
  <w:style w:type="character" w:styleId="FootnoteReference">
    <w:name w:val="footnote reference"/>
    <w:rsid w:val="00D92419"/>
    <w:rPr>
      <w:vertAlign w:val="superscript"/>
    </w:rPr>
  </w:style>
  <w:style w:type="paragraph" w:styleId="BalloonText">
    <w:name w:val="Balloon Text"/>
    <w:basedOn w:val="Normal"/>
    <w:link w:val="BalloonTextChar"/>
    <w:rsid w:val="00537CC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37C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E264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E26475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rsid w:val="00E26475"/>
    <w:rPr>
      <w:rFonts w:ascii="Arial" w:hAnsi="Arial" w:cs="Arial"/>
      <w:szCs w:val="24"/>
    </w:rPr>
  </w:style>
  <w:style w:type="paragraph" w:styleId="Revision">
    <w:name w:val="Revision"/>
    <w:hidden/>
    <w:uiPriority w:val="99"/>
    <w:semiHidden/>
    <w:rsid w:val="003B15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7004-8C0A-44EA-AB6E-E9F37009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4</TotalTime>
  <Pages>1</Pages>
  <Words>548</Words>
  <Characters>2964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ΥΠΕΥΘΥΝΗ ΔΗΛΩΣΗ ΤΟΥ ΝΟΜΟΥ 105</vt:lpstr>
    </vt:vector>
  </TitlesOfParts>
  <Company>Κοινωνία της Πληροφορίας.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subject/>
  <dc:creator>ΧΙΟΣ</dc:creator>
  <cp:keywords/>
  <cp:lastModifiedBy>(a) ΜΠΑΧΤΣΕΒΑΝΗ ΑΙΚΑΤΕΡΙΝΗ</cp:lastModifiedBy>
  <cp:revision>5</cp:revision>
  <cp:lastPrinted>2013-04-08T12:07:00Z</cp:lastPrinted>
  <dcterms:created xsi:type="dcterms:W3CDTF">2026-07-29T08:30:00Z</dcterms:created>
  <dcterms:modified xsi:type="dcterms:W3CDTF">2026-07-29T08:38:00Z</dcterms:modified>
</cp:coreProperties>
</file>